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D5F4" w14:textId="77777777" w:rsidR="0021395C" w:rsidRPr="00B35DBD" w:rsidRDefault="0021395C" w:rsidP="0021395C">
      <w:pPr>
        <w:jc w:val="both"/>
        <w:rPr>
          <w:rFonts w:ascii="Arial" w:hAnsi="Arial" w:cs="Arial"/>
        </w:rPr>
      </w:pPr>
    </w:p>
    <w:p w14:paraId="7D28EE6D" w14:textId="77777777" w:rsidR="0021395C" w:rsidRDefault="0021395C" w:rsidP="0021395C">
      <w:pPr>
        <w:jc w:val="both"/>
        <w:rPr>
          <w:rFonts w:ascii="Arial" w:hAnsi="Arial" w:cs="Arial"/>
          <w:b/>
        </w:rPr>
      </w:pPr>
    </w:p>
    <w:p w14:paraId="0B8F94E6" w14:textId="77777777" w:rsidR="0021395C" w:rsidRPr="0021395C" w:rsidRDefault="0021395C" w:rsidP="0021395C">
      <w:pPr>
        <w:jc w:val="both"/>
        <w:rPr>
          <w:b/>
          <w:sz w:val="24"/>
          <w:szCs w:val="24"/>
        </w:rPr>
      </w:pPr>
      <w:r w:rsidRPr="0021395C">
        <w:rPr>
          <w:b/>
          <w:sz w:val="24"/>
          <w:szCs w:val="24"/>
        </w:rPr>
        <w:t>ŽÁDOST O PŘIJETÍ DO DOLÉČOVACÍHO PROGRAMU DOLÉČOVACÍ CENTRUM V BRNĚ</w:t>
      </w:r>
    </w:p>
    <w:p w14:paraId="7E57D7A2" w14:textId="77777777" w:rsidR="0021395C" w:rsidRPr="0021395C" w:rsidRDefault="0021395C" w:rsidP="0021395C">
      <w:pPr>
        <w:jc w:val="both"/>
        <w:rPr>
          <w:b/>
        </w:rPr>
      </w:pPr>
    </w:p>
    <w:p w14:paraId="0AF84D27" w14:textId="77777777" w:rsidR="0021395C" w:rsidRPr="0021395C" w:rsidRDefault="0021395C" w:rsidP="0021395C">
      <w:pPr>
        <w:jc w:val="both"/>
      </w:pPr>
      <w:proofErr w:type="gramStart"/>
      <w:r w:rsidRPr="0021395C">
        <w:rPr>
          <w:b/>
        </w:rPr>
        <w:t>Jméno:</w:t>
      </w:r>
      <w:r w:rsidRPr="0021395C">
        <w:t>…</w:t>
      </w:r>
      <w:proofErr w:type="gramEnd"/>
      <w:r w:rsidRPr="0021395C">
        <w:t>………………………………………………………………………………………</w:t>
      </w:r>
    </w:p>
    <w:p w14:paraId="72B488D6" w14:textId="77777777" w:rsidR="0021395C" w:rsidRPr="0021395C" w:rsidRDefault="0021395C" w:rsidP="0021395C">
      <w:pPr>
        <w:jc w:val="both"/>
      </w:pPr>
    </w:p>
    <w:p w14:paraId="12F27860" w14:textId="77777777" w:rsidR="0021395C" w:rsidRPr="0021395C" w:rsidRDefault="0021395C" w:rsidP="0021395C">
      <w:pPr>
        <w:jc w:val="both"/>
      </w:pPr>
      <w:r w:rsidRPr="0021395C">
        <w:rPr>
          <w:b/>
        </w:rPr>
        <w:t xml:space="preserve">Datum </w:t>
      </w:r>
      <w:proofErr w:type="gramStart"/>
      <w:r w:rsidRPr="0021395C">
        <w:rPr>
          <w:b/>
        </w:rPr>
        <w:t>narození:</w:t>
      </w:r>
      <w:r w:rsidRPr="0021395C">
        <w:t>…</w:t>
      </w:r>
      <w:proofErr w:type="gramEnd"/>
      <w:r w:rsidRPr="0021395C">
        <w:t>……………………</w:t>
      </w:r>
      <w:r w:rsidRPr="0021395C">
        <w:softHyphen/>
      </w:r>
      <w:r w:rsidRPr="0021395C">
        <w:softHyphen/>
      </w:r>
      <w:r w:rsidRPr="0021395C">
        <w:softHyphen/>
      </w:r>
      <w:r w:rsidRPr="0021395C">
        <w:softHyphen/>
      </w:r>
      <w:r w:rsidRPr="0021395C">
        <w:softHyphen/>
      </w:r>
      <w:r w:rsidRPr="0021395C">
        <w:softHyphen/>
      </w:r>
      <w:r w:rsidRPr="0021395C">
        <w:softHyphen/>
        <w:t>……</w:t>
      </w:r>
    </w:p>
    <w:p w14:paraId="7B00AD73" w14:textId="77777777" w:rsidR="0021395C" w:rsidRPr="0021395C" w:rsidRDefault="0021395C" w:rsidP="0021395C">
      <w:pPr>
        <w:jc w:val="both"/>
      </w:pPr>
    </w:p>
    <w:p w14:paraId="640B05EB" w14:textId="77777777" w:rsidR="0021395C" w:rsidRPr="0021395C" w:rsidRDefault="0021395C" w:rsidP="0021395C">
      <w:pPr>
        <w:jc w:val="both"/>
      </w:pPr>
      <w:r w:rsidRPr="0021395C">
        <w:rPr>
          <w:b/>
        </w:rPr>
        <w:t>Trvalé bydliště:</w:t>
      </w:r>
      <w:r w:rsidRPr="0021395C">
        <w:t xml:space="preserve"> ………………………………………………………………………………………</w:t>
      </w:r>
    </w:p>
    <w:p w14:paraId="15EEED01" w14:textId="77777777" w:rsidR="0021395C" w:rsidRPr="0021395C" w:rsidRDefault="0021395C" w:rsidP="0021395C">
      <w:pPr>
        <w:jc w:val="both"/>
      </w:pPr>
    </w:p>
    <w:p w14:paraId="0A06F0AB" w14:textId="77777777" w:rsidR="0021395C" w:rsidRPr="0021395C" w:rsidRDefault="0021395C" w:rsidP="0021395C">
      <w:pPr>
        <w:jc w:val="both"/>
      </w:pPr>
      <w:r w:rsidRPr="0021395C">
        <w:rPr>
          <w:b/>
        </w:rPr>
        <w:t xml:space="preserve">Název zařízení, kde se momentálně </w:t>
      </w:r>
      <w:proofErr w:type="gramStart"/>
      <w:r w:rsidRPr="0021395C">
        <w:rPr>
          <w:b/>
        </w:rPr>
        <w:t>nacházíte:</w:t>
      </w:r>
      <w:r w:rsidRPr="0021395C">
        <w:t xml:space="preserve">   ..</w:t>
      </w:r>
      <w:proofErr w:type="gramEnd"/>
      <w:r w:rsidRPr="0021395C">
        <w:t>……………………………………………….…….</w:t>
      </w:r>
    </w:p>
    <w:p w14:paraId="3A00F3DB" w14:textId="77777777" w:rsidR="0021395C" w:rsidRPr="0021395C" w:rsidRDefault="0021395C" w:rsidP="0021395C">
      <w:pPr>
        <w:jc w:val="both"/>
      </w:pPr>
    </w:p>
    <w:p w14:paraId="5197DBEB" w14:textId="77777777" w:rsidR="0021395C" w:rsidRPr="0021395C" w:rsidRDefault="0021395C" w:rsidP="0021395C">
      <w:pPr>
        <w:jc w:val="both"/>
        <w:rPr>
          <w:b/>
        </w:rPr>
      </w:pPr>
      <w:r w:rsidRPr="0021395C">
        <w:rPr>
          <w:b/>
        </w:rPr>
        <w:t>Aktuální kontakty na Vás:</w:t>
      </w:r>
    </w:p>
    <w:p w14:paraId="49DCAB86" w14:textId="77777777" w:rsidR="0021395C" w:rsidRPr="0021395C" w:rsidRDefault="0021395C" w:rsidP="0021395C">
      <w:pPr>
        <w:jc w:val="both"/>
      </w:pPr>
      <w:r w:rsidRPr="0021395C">
        <w:rPr>
          <w:b/>
        </w:rPr>
        <w:t>email:</w:t>
      </w:r>
      <w:r w:rsidRPr="0021395C">
        <w:t xml:space="preserve"> ……………</w:t>
      </w:r>
      <w:proofErr w:type="gramStart"/>
      <w:r w:rsidRPr="0021395C">
        <w:t>…….</w:t>
      </w:r>
      <w:proofErr w:type="gramEnd"/>
      <w:r w:rsidRPr="0021395C">
        <w:t>.………………………………………………..</w:t>
      </w:r>
    </w:p>
    <w:p w14:paraId="31AD15C3" w14:textId="77777777" w:rsidR="0021395C" w:rsidRPr="0021395C" w:rsidRDefault="0021395C" w:rsidP="0021395C">
      <w:pPr>
        <w:jc w:val="both"/>
      </w:pPr>
      <w:r w:rsidRPr="0021395C">
        <w:t>uvádějte pouze v případě, že máte možnost s námi přes email komunikovat</w:t>
      </w:r>
    </w:p>
    <w:p w14:paraId="5828AAC3" w14:textId="77777777" w:rsidR="0021395C" w:rsidRPr="0021395C" w:rsidRDefault="0021395C" w:rsidP="0021395C">
      <w:pPr>
        <w:jc w:val="both"/>
      </w:pPr>
    </w:p>
    <w:p w14:paraId="2B2BDB46" w14:textId="77777777" w:rsidR="0021395C" w:rsidRPr="0021395C" w:rsidRDefault="0021395C" w:rsidP="0021395C">
      <w:pPr>
        <w:jc w:val="both"/>
      </w:pPr>
      <w:r w:rsidRPr="0021395C">
        <w:rPr>
          <w:b/>
        </w:rPr>
        <w:t>telefon</w:t>
      </w:r>
      <w:r w:rsidRPr="0021395C">
        <w:t>: ……………</w:t>
      </w:r>
      <w:proofErr w:type="gramStart"/>
      <w:r w:rsidRPr="0021395C">
        <w:t>…….</w:t>
      </w:r>
      <w:proofErr w:type="gramEnd"/>
      <w:r w:rsidRPr="0021395C">
        <w:t>.……………</w:t>
      </w:r>
    </w:p>
    <w:p w14:paraId="4C87DD80" w14:textId="77777777" w:rsidR="0021395C" w:rsidRPr="0021395C" w:rsidRDefault="0021395C" w:rsidP="0021395C">
      <w:pPr>
        <w:jc w:val="both"/>
      </w:pPr>
      <w:r w:rsidRPr="0021395C">
        <w:t>Váš osobní nebo na pracovníka/oddělení, který Vám může vyřídit vzkazy z naší strany</w:t>
      </w:r>
    </w:p>
    <w:p w14:paraId="134965DF" w14:textId="77777777" w:rsidR="0021395C" w:rsidRPr="0021395C" w:rsidRDefault="0021395C" w:rsidP="0021395C">
      <w:pPr>
        <w:jc w:val="both"/>
      </w:pPr>
    </w:p>
    <w:p w14:paraId="01D5E4D9" w14:textId="77777777" w:rsidR="0021395C" w:rsidRPr="0021395C" w:rsidRDefault="0021395C" w:rsidP="0021395C">
      <w:pPr>
        <w:jc w:val="both"/>
      </w:pPr>
      <w:r w:rsidRPr="0021395C">
        <w:t>…………………………………………………………………………………………………</w:t>
      </w:r>
    </w:p>
    <w:p w14:paraId="05B8FB3A" w14:textId="77777777" w:rsidR="0021395C" w:rsidRPr="0021395C" w:rsidRDefault="0021395C" w:rsidP="0021395C">
      <w:pPr>
        <w:jc w:val="both"/>
      </w:pPr>
      <w:r w:rsidRPr="0021395C">
        <w:t xml:space="preserve">uveďte, prosím, přesné časové rozpětí a dny v týdnu, kdy jste na tomto čísle k zastižení: </w:t>
      </w:r>
    </w:p>
    <w:p w14:paraId="248AA1DD" w14:textId="77777777" w:rsidR="0021395C" w:rsidRPr="0021395C" w:rsidRDefault="0021395C" w:rsidP="0021395C">
      <w:pPr>
        <w:jc w:val="both"/>
      </w:pPr>
      <w:r w:rsidRPr="0021395C">
        <w:t>například po 14-16, út po 17 kdykoliv a podobně</w:t>
      </w:r>
    </w:p>
    <w:p w14:paraId="757051D2" w14:textId="77777777" w:rsidR="0021395C" w:rsidRPr="0021395C" w:rsidRDefault="0021395C" w:rsidP="0021395C">
      <w:pPr>
        <w:jc w:val="both"/>
      </w:pPr>
    </w:p>
    <w:p w14:paraId="70FFDF3B" w14:textId="77777777" w:rsidR="0021395C" w:rsidRPr="0021395C" w:rsidRDefault="0021395C" w:rsidP="0021395C">
      <w:pPr>
        <w:jc w:val="both"/>
      </w:pPr>
    </w:p>
    <w:p w14:paraId="2323DF49" w14:textId="77777777" w:rsidR="0021395C" w:rsidRPr="0021395C" w:rsidRDefault="0021395C" w:rsidP="0021395C">
      <w:pPr>
        <w:numPr>
          <w:ilvl w:val="0"/>
          <w:numId w:val="3"/>
        </w:numPr>
        <w:jc w:val="both"/>
      </w:pPr>
      <w:r w:rsidRPr="0021395C">
        <w:t>Žádám o zařazení do Doléčovacího programu v Doléčovacím centru v Brně.</w:t>
      </w:r>
    </w:p>
    <w:p w14:paraId="3239A8F2" w14:textId="77777777" w:rsidR="0021395C" w:rsidRPr="0021395C" w:rsidRDefault="0021395C" w:rsidP="0021395C">
      <w:pPr>
        <w:jc w:val="both"/>
      </w:pPr>
    </w:p>
    <w:p w14:paraId="691312F2" w14:textId="77777777" w:rsidR="0021395C" w:rsidRPr="0021395C" w:rsidRDefault="0021395C" w:rsidP="0021395C">
      <w:pPr>
        <w:jc w:val="both"/>
      </w:pPr>
    </w:p>
    <w:p w14:paraId="1BCAAF40" w14:textId="77777777" w:rsidR="0021395C" w:rsidRPr="0021395C" w:rsidRDefault="0021395C" w:rsidP="0021395C">
      <w:pPr>
        <w:numPr>
          <w:ilvl w:val="0"/>
          <w:numId w:val="4"/>
        </w:numPr>
        <w:tabs>
          <w:tab w:val="clear" w:pos="360"/>
        </w:tabs>
        <w:jc w:val="both"/>
      </w:pPr>
      <w:r w:rsidRPr="0021395C">
        <w:t>Žádám o ubytování v chráněném bydlení:</w:t>
      </w:r>
      <w:r w:rsidRPr="0021395C">
        <w:tab/>
      </w:r>
      <w:r w:rsidRPr="0021395C">
        <w:tab/>
        <w:t xml:space="preserve"> </w:t>
      </w:r>
      <w:proofErr w:type="gramStart"/>
      <w:r w:rsidRPr="0021395C">
        <w:t>ano - ne</w:t>
      </w:r>
      <w:proofErr w:type="gramEnd"/>
    </w:p>
    <w:p w14:paraId="49B1DBDA" w14:textId="77777777" w:rsidR="0021395C" w:rsidRPr="0021395C" w:rsidRDefault="0021395C" w:rsidP="0021395C">
      <w:pPr>
        <w:jc w:val="both"/>
      </w:pPr>
    </w:p>
    <w:p w14:paraId="474C1D7A" w14:textId="77777777" w:rsidR="0021395C" w:rsidRPr="0021395C" w:rsidRDefault="0021395C" w:rsidP="0021395C">
      <w:pPr>
        <w:jc w:val="both"/>
      </w:pPr>
    </w:p>
    <w:p w14:paraId="4E139EA5" w14:textId="77777777" w:rsidR="0021395C" w:rsidRPr="0021395C" w:rsidRDefault="0021395C" w:rsidP="0021395C">
      <w:pPr>
        <w:jc w:val="both"/>
      </w:pPr>
      <w:r w:rsidRPr="0021395C">
        <w:t>Datum ukončení léčby (předpokládaný termín pro nástup na DC): ………………………………</w:t>
      </w:r>
    </w:p>
    <w:p w14:paraId="61BA0B29" w14:textId="77777777" w:rsidR="0021395C" w:rsidRPr="0021395C" w:rsidRDefault="0021395C" w:rsidP="0021395C">
      <w:pPr>
        <w:jc w:val="both"/>
      </w:pPr>
    </w:p>
    <w:p w14:paraId="124A498B" w14:textId="77777777" w:rsidR="0021395C" w:rsidRPr="0021395C" w:rsidRDefault="0021395C" w:rsidP="0021395C">
      <w:pPr>
        <w:jc w:val="both"/>
      </w:pPr>
    </w:p>
    <w:p w14:paraId="46F40B8C" w14:textId="77777777" w:rsidR="0021395C" w:rsidRPr="0021395C" w:rsidRDefault="0021395C" w:rsidP="0021395C">
      <w:pPr>
        <w:jc w:val="both"/>
      </w:pPr>
      <w:r w:rsidRPr="0021395C">
        <w:t>Datum: ………………………….                                            Podpis: ………………….</w:t>
      </w:r>
    </w:p>
    <w:p w14:paraId="1B6BE097" w14:textId="77777777" w:rsidR="0021395C" w:rsidRPr="0021395C" w:rsidRDefault="0021395C" w:rsidP="0021395C">
      <w:pPr>
        <w:jc w:val="both"/>
      </w:pPr>
    </w:p>
    <w:p w14:paraId="1493B575" w14:textId="77777777" w:rsidR="0021395C" w:rsidRPr="0021395C" w:rsidRDefault="0021395C" w:rsidP="0021395C">
      <w:pPr>
        <w:jc w:val="both"/>
      </w:pPr>
    </w:p>
    <w:p w14:paraId="01A5109D" w14:textId="6536EA11" w:rsidR="0021395C" w:rsidRPr="0021395C" w:rsidRDefault="0021395C" w:rsidP="0021395C">
      <w:pPr>
        <w:jc w:val="both"/>
        <w:rPr>
          <w:sz w:val="20"/>
          <w:szCs w:val="20"/>
        </w:rPr>
      </w:pPr>
      <w:r w:rsidRPr="0021395C">
        <w:rPr>
          <w:sz w:val="20"/>
          <w:szCs w:val="20"/>
        </w:rPr>
        <w:t>S osobními údaji zájemce, poskytnutými společnosti na základě této žádosti, bude nakládáno v souladu s Nařízením Evropského parlamentu a rady 2016/679 o ochraně fyzických osob v souvislosti se zpracováním osobních údajů, a v souladu se zákonem č. 101/2000 Sb. o ochraně osobních údajů. Tímto poskytnutím zájemce zároveň dává svůj souhlas k tomu, aby společnost tyto osobní údaje zpracovávala výhradně za účelem, pro který byly poskytnuty, a pod dobu nezbytnou k dosažení tohoto účelu.</w:t>
      </w:r>
    </w:p>
    <w:p w14:paraId="5E7AEB18" w14:textId="7C1FD174" w:rsidR="009315D3" w:rsidRPr="00DB757B" w:rsidRDefault="009315D3" w:rsidP="0021395C">
      <w:pPr>
        <w:jc w:val="both"/>
      </w:pPr>
    </w:p>
    <w:sectPr w:rsidR="009315D3" w:rsidRPr="00DB757B" w:rsidSect="0021395C">
      <w:headerReference w:type="default" r:id="rId7"/>
      <w:footerReference w:type="default" r:id="rId8"/>
      <w:pgSz w:w="11906" w:h="16838"/>
      <w:pgMar w:top="1440" w:right="1080" w:bottom="1440" w:left="1080" w:header="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AFE47" w14:textId="77777777" w:rsidR="004A7C15" w:rsidRDefault="004A7C15" w:rsidP="0009431E">
      <w:pPr>
        <w:spacing w:line="240" w:lineRule="auto"/>
      </w:pPr>
      <w:r>
        <w:separator/>
      </w:r>
    </w:p>
  </w:endnote>
  <w:endnote w:type="continuationSeparator" w:id="0">
    <w:p w14:paraId="3A9366B4" w14:textId="77777777" w:rsidR="004A7C15" w:rsidRDefault="004A7C15" w:rsidP="00094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2886623"/>
      <w:docPartObj>
        <w:docPartGallery w:val="Page Numbers (Bottom of Page)"/>
        <w:docPartUnique/>
      </w:docPartObj>
    </w:sdtPr>
    <w:sdtContent>
      <w:sdt>
        <w:sdtPr>
          <w:id w:val="1663038016"/>
          <w:docPartObj>
            <w:docPartGallery w:val="Page Numbers (Top of Page)"/>
            <w:docPartUnique/>
          </w:docPartObj>
        </w:sdtPr>
        <w:sdtContent>
          <w:p w14:paraId="2B704644" w14:textId="08AFF1D0" w:rsidR="00536093" w:rsidRDefault="00536093" w:rsidP="00766160">
            <w:pPr>
              <w:pStyle w:val="Zpat"/>
              <w:tabs>
                <w:tab w:val="clear" w:pos="9026"/>
              </w:tabs>
              <w:ind w:right="-1345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61844356" wp14:editId="2A182DB5">
                      <wp:simplePos x="0" y="0"/>
                      <wp:positionH relativeFrom="column">
                        <wp:posOffset>-421005</wp:posOffset>
                      </wp:positionH>
                      <wp:positionV relativeFrom="paragraph">
                        <wp:posOffset>-332105</wp:posOffset>
                      </wp:positionV>
                      <wp:extent cx="5362575" cy="854710"/>
                      <wp:effectExtent l="0" t="0" r="0" b="2540"/>
                      <wp:wrapSquare wrapText="bothSides"/>
                      <wp:docPr id="20048297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2575" cy="854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E4F11" w14:textId="77777777" w:rsidR="00536093" w:rsidRDefault="00536093" w:rsidP="00D1472B">
                                  <w:pPr>
                                    <w:pStyle w:val="InfoPata"/>
                                  </w:pP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Adresa:</w:t>
                                  </w:r>
                                  <w:r>
                                    <w:t xml:space="preserve"> Společnost Podané ruce o.p.s., Hilleho 5, 602 00 Brno</w:t>
                                  </w:r>
                                </w:p>
                                <w:p w14:paraId="604C48F8" w14:textId="77777777" w:rsidR="00536093" w:rsidRDefault="00536093" w:rsidP="00D1472B">
                                  <w:pPr>
                                    <w:pStyle w:val="InfoPata"/>
                                    <w:rPr>
                                      <w:color w:val="00B398"/>
                                    </w:rPr>
                                  </w:pP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Tel.:</w:t>
                                  </w:r>
                                  <w:r>
                                    <w:t xml:space="preserve"> +420 545 247 535</w:t>
                                  </w:r>
                                  <w:r w:rsidRPr="00D1472B">
                                    <w:rPr>
                                      <w:color w:val="00B398"/>
                                    </w:rPr>
                                    <w:t xml:space="preserve"> 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Mobil:</w:t>
                                  </w:r>
                                  <w:r w:rsidRPr="00D1472B">
                                    <w:t xml:space="preserve"> +420 777 916 285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  <w:color w:val="00B398"/>
                                    </w:rPr>
                                    <w:t xml:space="preserve">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E-mail</w:t>
                                  </w:r>
                                  <w:r w:rsidRPr="00D1472B">
                                    <w:t xml:space="preserve">: </w:t>
                                  </w:r>
                                  <w:hyperlink r:id="rId1" w:history="1">
                                    <w:r w:rsidRPr="001B59FA">
                                      <w:rPr>
                                        <w:rStyle w:val="Hypertextovodkaz"/>
                                      </w:rPr>
                                      <w:t>info@podaneruce.cz</w:t>
                                    </w:r>
                                  </w:hyperlink>
                                </w:p>
                                <w:p w14:paraId="69982D6E" w14:textId="77777777" w:rsidR="00536093" w:rsidRPr="00812159" w:rsidRDefault="00536093" w:rsidP="00D1472B">
                                  <w:pPr>
                                    <w:pStyle w:val="InfoPata"/>
                                  </w:pP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Bankovní spojení:</w:t>
                                  </w:r>
                                  <w:r w:rsidRPr="00D1472B">
                                    <w:t xml:space="preserve"> Oberbank AG 2231107576/8040</w:t>
                                  </w:r>
                                  <w:r>
                                    <w:rPr>
                                      <w:color w:val="00B398"/>
                                    </w:rPr>
                                    <w:t xml:space="preserve"> 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IČ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O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 w:rsidRPr="00812159">
                                    <w:t xml:space="preserve"> 60557621 </w:t>
                                  </w:r>
                                  <w:r>
                                    <w:rPr>
                                      <w:color w:val="00B398"/>
                                    </w:rPr>
                                    <w:t xml:space="preserve">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DIČ:</w:t>
                                  </w:r>
                                  <w:r w:rsidRPr="00812159">
                                    <w:t xml:space="preserve"> CZ60557621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8443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3.15pt;margin-top:-26.15pt;width:422.25pt;height:67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" filled="f" stroked="f">
                      <v:textbox>
                        <w:txbxContent>
                          <w:p w14:paraId="7C9E4F11" w14:textId="77777777" w:rsidR="00536093" w:rsidRDefault="00536093" w:rsidP="00D1472B">
                            <w:pPr>
                              <w:pStyle w:val="InfoPata"/>
                            </w:pPr>
                            <w:r w:rsidRPr="00812159">
                              <w:rPr>
                                <w:b/>
                                <w:bCs/>
                              </w:rPr>
                              <w:t>Adresa:</w:t>
                            </w:r>
                            <w:r>
                              <w:t xml:space="preserve"> Společnost Podané ruce o.p.s., Hilleho 5, 602 00 Brno</w:t>
                            </w:r>
                          </w:p>
                          <w:p w14:paraId="604C48F8" w14:textId="77777777" w:rsidR="00536093" w:rsidRDefault="00536093" w:rsidP="00D1472B">
                            <w:pPr>
                              <w:pStyle w:val="InfoPata"/>
                              <w:rPr>
                                <w:color w:val="00B398"/>
                              </w:rPr>
                            </w:pPr>
                            <w:r w:rsidRPr="00812159">
                              <w:rPr>
                                <w:b/>
                                <w:bCs/>
                              </w:rPr>
                              <w:t>Tel.:</w:t>
                            </w:r>
                            <w:r>
                              <w:t xml:space="preserve"> +420 545 247 535</w:t>
                            </w:r>
                            <w:r w:rsidRPr="00D1472B">
                              <w:rPr>
                                <w:color w:val="00B398"/>
                              </w:rPr>
                              <w:t xml:space="preserve"> 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Mobil:</w:t>
                            </w:r>
                            <w:r w:rsidRPr="00D1472B">
                              <w:t xml:space="preserve"> +420 777 916 285 </w:t>
                            </w:r>
                            <w:r w:rsidRPr="00812159">
                              <w:rPr>
                                <w:b/>
                                <w:bCs/>
                                <w:color w:val="00B398"/>
                              </w:rPr>
                              <w:t xml:space="preserve">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E-mail</w:t>
                            </w:r>
                            <w:r w:rsidRPr="00D1472B">
                              <w:t xml:space="preserve">: </w:t>
                            </w:r>
                            <w:hyperlink r:id="rId2" w:history="1">
                              <w:r w:rsidRPr="001B59FA">
                                <w:rPr>
                                  <w:rStyle w:val="Hypertextovodkaz"/>
                                </w:rPr>
                                <w:t>info@podaneruce.cz</w:t>
                              </w:r>
                            </w:hyperlink>
                          </w:p>
                          <w:p w14:paraId="69982D6E" w14:textId="77777777" w:rsidR="00536093" w:rsidRPr="00812159" w:rsidRDefault="00536093" w:rsidP="00D1472B">
                            <w:pPr>
                              <w:pStyle w:val="InfoPata"/>
                            </w:pPr>
                            <w:r w:rsidRPr="00812159">
                              <w:rPr>
                                <w:b/>
                                <w:bCs/>
                              </w:rPr>
                              <w:t>Bankovní spojení:</w:t>
                            </w:r>
                            <w:r w:rsidRPr="00D1472B">
                              <w:t xml:space="preserve"> Oberbank AG 2231107576/8040</w:t>
                            </w:r>
                            <w:r>
                              <w:rPr>
                                <w:color w:val="00B398"/>
                              </w:rPr>
                              <w:t xml:space="preserve"> 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IČ</w:t>
                            </w: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12159">
                              <w:t xml:space="preserve"> 60557621 </w:t>
                            </w:r>
                            <w:r>
                              <w:rPr>
                                <w:color w:val="00B398"/>
                              </w:rPr>
                              <w:t xml:space="preserve">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DIČ:</w:t>
                            </w:r>
                            <w:r w:rsidRPr="00812159">
                              <w:t xml:space="preserve"> CZ60557621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sdtContent>
      </w:sdt>
    </w:sdtContent>
  </w:sdt>
  <w:p w14:paraId="0D44619E" w14:textId="77777777" w:rsidR="00536093" w:rsidRDefault="005360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05D6D" w14:textId="77777777" w:rsidR="004A7C15" w:rsidRDefault="004A7C15" w:rsidP="0009431E">
      <w:pPr>
        <w:spacing w:line="240" w:lineRule="auto"/>
      </w:pPr>
      <w:r>
        <w:separator/>
      </w:r>
    </w:p>
  </w:footnote>
  <w:footnote w:type="continuationSeparator" w:id="0">
    <w:p w14:paraId="099811D9" w14:textId="77777777" w:rsidR="004A7C15" w:rsidRDefault="004A7C15" w:rsidP="000943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5F86" w14:textId="77777777" w:rsidR="00536093" w:rsidRDefault="00255A01" w:rsidP="00DB757B">
    <w:pPr>
      <w:pStyle w:val="Zhlav"/>
      <w:tabs>
        <w:tab w:val="clear" w:pos="4513"/>
        <w:tab w:val="clear" w:pos="9026"/>
        <w:tab w:val="left" w:pos="3975"/>
      </w:tabs>
    </w:pPr>
    <w:r>
      <w:rPr>
        <w:noProof/>
      </w:rPr>
      <w:drawing>
        <wp:anchor distT="0" distB="0" distL="114300" distR="114300" simplePos="0" relativeHeight="251682816" behindDoc="1" locked="0" layoutInCell="1" allowOverlap="1" wp14:anchorId="04095046" wp14:editId="74593643">
          <wp:simplePos x="0" y="0"/>
          <wp:positionH relativeFrom="column">
            <wp:posOffset>-463550</wp:posOffset>
          </wp:positionH>
          <wp:positionV relativeFrom="paragraph">
            <wp:posOffset>-50800</wp:posOffset>
          </wp:positionV>
          <wp:extent cx="7581900" cy="10729344"/>
          <wp:effectExtent l="0" t="0" r="0" b="0"/>
          <wp:wrapNone/>
          <wp:docPr id="208911082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10829" name="Graphic 20891108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729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093">
      <w:rPr>
        <w:noProof/>
      </w:rPr>
      <w:drawing>
        <wp:anchor distT="0" distB="0" distL="114300" distR="114300" simplePos="0" relativeHeight="251680768" behindDoc="1" locked="0" layoutInCell="1" allowOverlap="1" wp14:anchorId="1D83A852" wp14:editId="5EDD0E8E">
          <wp:simplePos x="0" y="0"/>
          <wp:positionH relativeFrom="column">
            <wp:posOffset>7256145</wp:posOffset>
          </wp:positionH>
          <wp:positionV relativeFrom="paragraph">
            <wp:posOffset>-431165</wp:posOffset>
          </wp:positionV>
          <wp:extent cx="7581900" cy="10723880"/>
          <wp:effectExtent l="0" t="0" r="0" b="1270"/>
          <wp:wrapNone/>
          <wp:docPr id="616207624" name="Picture 14" descr="A close-up of a docume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942645" name="Picture 14" descr="A close-up of a document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72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09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8552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44912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2438749">
    <w:abstractNumId w:val="1"/>
  </w:num>
  <w:num w:numId="2" w16cid:durableId="955017931">
    <w:abstractNumId w:val="0"/>
  </w:num>
  <w:num w:numId="3" w16cid:durableId="1089736679">
    <w:abstractNumId w:val="1"/>
    <w:lvlOverride w:ilvl="0"/>
  </w:num>
  <w:num w:numId="4" w16cid:durableId="1887181236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5C"/>
    <w:rsid w:val="0009431E"/>
    <w:rsid w:val="000E4A45"/>
    <w:rsid w:val="0010061F"/>
    <w:rsid w:val="001A4079"/>
    <w:rsid w:val="001E30B7"/>
    <w:rsid w:val="0021395C"/>
    <w:rsid w:val="00255A01"/>
    <w:rsid w:val="002A595D"/>
    <w:rsid w:val="002D614A"/>
    <w:rsid w:val="002E3CE6"/>
    <w:rsid w:val="002F13DB"/>
    <w:rsid w:val="00327D7B"/>
    <w:rsid w:val="00343F3F"/>
    <w:rsid w:val="00345D9E"/>
    <w:rsid w:val="003516BA"/>
    <w:rsid w:val="00362D58"/>
    <w:rsid w:val="00405AFE"/>
    <w:rsid w:val="00407287"/>
    <w:rsid w:val="00417AA9"/>
    <w:rsid w:val="00453995"/>
    <w:rsid w:val="00477842"/>
    <w:rsid w:val="0049743E"/>
    <w:rsid w:val="00497AFF"/>
    <w:rsid w:val="004A7C15"/>
    <w:rsid w:val="00530BB6"/>
    <w:rsid w:val="00536093"/>
    <w:rsid w:val="00572619"/>
    <w:rsid w:val="005B16B6"/>
    <w:rsid w:val="0061650C"/>
    <w:rsid w:val="006A749D"/>
    <w:rsid w:val="006A7525"/>
    <w:rsid w:val="00732958"/>
    <w:rsid w:val="00766160"/>
    <w:rsid w:val="00783771"/>
    <w:rsid w:val="00797768"/>
    <w:rsid w:val="007D704E"/>
    <w:rsid w:val="00812159"/>
    <w:rsid w:val="008659C1"/>
    <w:rsid w:val="008660CE"/>
    <w:rsid w:val="008927AD"/>
    <w:rsid w:val="008B2987"/>
    <w:rsid w:val="0090689F"/>
    <w:rsid w:val="009122DC"/>
    <w:rsid w:val="009315D3"/>
    <w:rsid w:val="009800FD"/>
    <w:rsid w:val="009B50ED"/>
    <w:rsid w:val="009C7360"/>
    <w:rsid w:val="009C7424"/>
    <w:rsid w:val="00A25C7E"/>
    <w:rsid w:val="00A64C5E"/>
    <w:rsid w:val="00AB626C"/>
    <w:rsid w:val="00AF5D5D"/>
    <w:rsid w:val="00B26C23"/>
    <w:rsid w:val="00B35A85"/>
    <w:rsid w:val="00B56BC2"/>
    <w:rsid w:val="00BB1B96"/>
    <w:rsid w:val="00C0723E"/>
    <w:rsid w:val="00C33591"/>
    <w:rsid w:val="00C74E59"/>
    <w:rsid w:val="00C9777B"/>
    <w:rsid w:val="00CF754F"/>
    <w:rsid w:val="00D06D0E"/>
    <w:rsid w:val="00D11888"/>
    <w:rsid w:val="00D1472B"/>
    <w:rsid w:val="00D147E5"/>
    <w:rsid w:val="00D32BF2"/>
    <w:rsid w:val="00D34AA0"/>
    <w:rsid w:val="00D90341"/>
    <w:rsid w:val="00DB757B"/>
    <w:rsid w:val="00E2247D"/>
    <w:rsid w:val="00E42414"/>
    <w:rsid w:val="00F26B12"/>
    <w:rsid w:val="00F370C6"/>
    <w:rsid w:val="00F5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E2932"/>
  <w15:chartTrackingRefBased/>
  <w15:docId w15:val="{ECD47AA7-CB76-4067-BC68-20E1A5CA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95C"/>
    <w:pPr>
      <w:spacing w:after="0"/>
    </w:pPr>
    <w:rPr>
      <w:rFonts w:ascii="Open Sans" w:hAnsi="Open Sans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rsid w:val="00530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92A3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530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92A3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BB6"/>
    <w:pPr>
      <w:keepNext/>
      <w:keepLines/>
      <w:spacing w:before="160" w:after="80"/>
      <w:outlineLvl w:val="2"/>
    </w:pPr>
    <w:rPr>
      <w:rFonts w:eastAsiaTheme="majorEastAsia" w:cstheme="majorBidi"/>
      <w:color w:val="0092A3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92A3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BB6"/>
    <w:pPr>
      <w:keepNext/>
      <w:keepLines/>
      <w:spacing w:before="80" w:after="40"/>
      <w:outlineLvl w:val="4"/>
    </w:pPr>
    <w:rPr>
      <w:rFonts w:eastAsiaTheme="majorEastAsia" w:cstheme="majorBidi"/>
      <w:color w:val="0092A3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B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B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B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B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BB6"/>
    <w:rPr>
      <w:rFonts w:asciiTheme="majorHAnsi" w:eastAsiaTheme="majorEastAsia" w:hAnsiTheme="majorHAnsi" w:cstheme="majorBidi"/>
      <w:color w:val="0092A3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BB6"/>
    <w:rPr>
      <w:rFonts w:asciiTheme="majorHAnsi" w:eastAsiaTheme="majorEastAsia" w:hAnsiTheme="majorHAnsi" w:cstheme="majorBidi"/>
      <w:color w:val="0092A3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BB6"/>
    <w:rPr>
      <w:rFonts w:eastAsiaTheme="majorEastAsia" w:cstheme="majorBidi"/>
      <w:color w:val="0092A3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BB6"/>
    <w:rPr>
      <w:rFonts w:eastAsiaTheme="majorEastAsia" w:cstheme="majorBidi"/>
      <w:i/>
      <w:iCs/>
      <w:color w:val="0092A3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BB6"/>
    <w:rPr>
      <w:rFonts w:eastAsiaTheme="majorEastAsia" w:cstheme="majorBidi"/>
      <w:color w:val="0092A3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B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B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B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B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530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0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530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0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530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0B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rsid w:val="00530B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530BB6"/>
    <w:rPr>
      <w:i/>
      <w:iCs/>
      <w:color w:val="0092A3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530BB6"/>
    <w:pPr>
      <w:pBdr>
        <w:top w:val="single" w:sz="4" w:space="10" w:color="0092A3" w:themeColor="accent1" w:themeShade="BF"/>
        <w:bottom w:val="single" w:sz="4" w:space="10" w:color="0092A3" w:themeColor="accent1" w:themeShade="BF"/>
      </w:pBdr>
      <w:spacing w:before="360" w:after="360"/>
      <w:ind w:left="864" w:right="864"/>
      <w:jc w:val="center"/>
    </w:pPr>
    <w:rPr>
      <w:i/>
      <w:iCs/>
      <w:color w:val="0092A3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BB6"/>
    <w:rPr>
      <w:i/>
      <w:iCs/>
      <w:color w:val="0092A3" w:themeColor="accent1" w:themeShade="BF"/>
    </w:rPr>
  </w:style>
  <w:style w:type="character" w:styleId="Odkazintenzivn">
    <w:name w:val="Intense Reference"/>
    <w:basedOn w:val="Standardnpsmoodstavce"/>
    <w:uiPriority w:val="32"/>
    <w:rsid w:val="00530BB6"/>
    <w:rPr>
      <w:b/>
      <w:bCs/>
      <w:smallCaps/>
      <w:color w:val="0092A3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9431E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31E"/>
  </w:style>
  <w:style w:type="paragraph" w:styleId="Zpat">
    <w:name w:val="footer"/>
    <w:basedOn w:val="Normln"/>
    <w:link w:val="ZpatChar"/>
    <w:uiPriority w:val="99"/>
    <w:unhideWhenUsed/>
    <w:rsid w:val="00766160"/>
    <w:pPr>
      <w:tabs>
        <w:tab w:val="center" w:pos="4513"/>
        <w:tab w:val="right" w:pos="9026"/>
      </w:tabs>
      <w:spacing w:line="240" w:lineRule="auto"/>
      <w:ind w:right="567"/>
    </w:pPr>
    <w:rPr>
      <w:b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766160"/>
    <w:rPr>
      <w:rFonts w:ascii="Arial" w:hAnsi="Arial"/>
      <w:b/>
      <w:sz w:val="16"/>
    </w:rPr>
  </w:style>
  <w:style w:type="table" w:styleId="Mkatabulky">
    <w:name w:val="Table Grid"/>
    <w:basedOn w:val="Normlntabulka"/>
    <w:uiPriority w:val="39"/>
    <w:rsid w:val="002F1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Normlntabulka"/>
    <w:uiPriority w:val="99"/>
    <w:rsid w:val="00AF5D5D"/>
    <w:pPr>
      <w:spacing w:after="0" w:line="400" w:lineRule="exact"/>
    </w:pPr>
    <w:rPr>
      <w:rFonts w:ascii="Arial" w:hAnsi="Arial"/>
      <w:sz w:val="20"/>
    </w:rPr>
    <w:tblPr>
      <w:tblCellMar>
        <w:left w:w="0" w:type="dxa"/>
        <w:right w:w="0" w:type="dxa"/>
      </w:tblCellMar>
    </w:tblPr>
    <w:tcPr>
      <w:vAlign w:val="center"/>
    </w:tcPr>
  </w:style>
  <w:style w:type="paragraph" w:customStyle="1" w:styleId="OznaceniDopisu">
    <w:name w:val="OznaceniDopisu"/>
    <w:basedOn w:val="Normln"/>
    <w:uiPriority w:val="1"/>
    <w:qFormat/>
    <w:rsid w:val="00E42414"/>
    <w:rPr>
      <w:sz w:val="20"/>
    </w:rPr>
  </w:style>
  <w:style w:type="paragraph" w:customStyle="1" w:styleId="JmnoPjmnAdresa">
    <w:name w:val="JménoPříjměníAdresa"/>
    <w:basedOn w:val="OznaceniDopisu"/>
    <w:uiPriority w:val="2"/>
    <w:qFormat/>
    <w:rsid w:val="007D704E"/>
    <w:pPr>
      <w:spacing w:line="280" w:lineRule="exact"/>
    </w:pPr>
  </w:style>
  <w:style w:type="paragraph" w:customStyle="1" w:styleId="Titulekdopisu">
    <w:name w:val="Titulek dopisu"/>
    <w:basedOn w:val="Normln"/>
    <w:next w:val="Normln"/>
    <w:uiPriority w:val="3"/>
    <w:qFormat/>
    <w:rsid w:val="00255A01"/>
    <w:pPr>
      <w:spacing w:before="760"/>
    </w:pPr>
    <w:rPr>
      <w:b/>
    </w:rPr>
  </w:style>
  <w:style w:type="paragraph" w:customStyle="1" w:styleId="InfoPata">
    <w:name w:val="InfoPata"/>
    <w:basedOn w:val="Normln"/>
    <w:uiPriority w:val="5"/>
    <w:qFormat/>
    <w:rsid w:val="00D1472B"/>
    <w:pPr>
      <w:spacing w:line="200" w:lineRule="exact"/>
      <w:ind w:left="510"/>
    </w:pPr>
    <w:rPr>
      <w:sz w:val="16"/>
    </w:rPr>
  </w:style>
  <w:style w:type="character" w:styleId="Hypertextovodkaz">
    <w:name w:val="Hyperlink"/>
    <w:basedOn w:val="Standardnpsmoodstavce"/>
    <w:uiPriority w:val="99"/>
    <w:unhideWhenUsed/>
    <w:rsid w:val="00D1472B"/>
    <w:rPr>
      <w:color w:val="auto"/>
      <w:u w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D1472B"/>
    <w:rPr>
      <w:color w:val="605E5C"/>
      <w:shd w:val="clear" w:color="auto" w:fill="E1DFDD"/>
    </w:rPr>
  </w:style>
  <w:style w:type="paragraph" w:customStyle="1" w:styleId="Poboka">
    <w:name w:val="Pobočka"/>
    <w:basedOn w:val="Normln"/>
    <w:qFormat/>
    <w:rsid w:val="002E3CE6"/>
    <w:pPr>
      <w:spacing w:before="660" w:line="160" w:lineRule="exac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odaneruce.cz" TargetMode="External"/><Relationship Id="rId1" Type="http://schemas.openxmlformats.org/officeDocument/2006/relationships/hyperlink" Target="mailto:info@podaneruce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%20M&#225;lkov&#225;\Downloads\Hlavi&#269;kov&#253;%20pap&#237;r%20(1).dotx" TargetMode="External"/></Relationships>
</file>

<file path=word/theme/theme1.xml><?xml version="1.0" encoding="utf-8"?>
<a:theme xmlns:a="http://schemas.openxmlformats.org/drawingml/2006/main" name="Office Theme">
  <a:themeElements>
    <a:clrScheme name="Podane Ruce">
      <a:dk1>
        <a:sysClr val="windowText" lastClr="000000"/>
      </a:dk1>
      <a:lt1>
        <a:sysClr val="window" lastClr="FFFFFF"/>
      </a:lt1>
      <a:dk2>
        <a:srgbClr val="00B398"/>
      </a:dk2>
      <a:lt2>
        <a:srgbClr val="68C020"/>
      </a:lt2>
      <a:accent1>
        <a:srgbClr val="00C4DA"/>
      </a:accent1>
      <a:accent2>
        <a:srgbClr val="46A3E1"/>
      </a:accent2>
      <a:accent3>
        <a:srgbClr val="BF84FF"/>
      </a:accent3>
      <a:accent4>
        <a:srgbClr val="FF617B"/>
      </a:accent4>
      <a:accent5>
        <a:srgbClr val="E56DA6"/>
      </a:accent5>
      <a:accent6>
        <a:srgbClr val="061D61"/>
      </a:accent6>
      <a:hlink>
        <a:srgbClr val="000000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(1)</Template>
  <TotalTime>6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Málková</dc:creator>
  <cp:keywords/>
  <dc:description/>
  <cp:lastModifiedBy>Veronika Málková</cp:lastModifiedBy>
  <cp:revision>2</cp:revision>
  <dcterms:created xsi:type="dcterms:W3CDTF">2026-05-20T07:57:00Z</dcterms:created>
  <dcterms:modified xsi:type="dcterms:W3CDTF">2026-05-20T08:06:00Z</dcterms:modified>
</cp:coreProperties>
</file>