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2CA5" w14:textId="77777777" w:rsidR="00181E90" w:rsidRDefault="00181E90" w:rsidP="00181E90">
      <w:pPr>
        <w:pStyle w:val="Zkladntext"/>
        <w:rPr>
          <w:rFonts w:ascii="Arial" w:hAnsi="Arial" w:cs="Arial"/>
          <w:sz w:val="36"/>
          <w:szCs w:val="36"/>
        </w:rPr>
      </w:pPr>
    </w:p>
    <w:p w14:paraId="60C02B1C" w14:textId="77777777" w:rsidR="00181E90" w:rsidRDefault="00181E90" w:rsidP="00181E90">
      <w:pPr>
        <w:pStyle w:val="Zkladntext"/>
        <w:rPr>
          <w:rFonts w:ascii="Arial" w:hAnsi="Arial" w:cs="Arial"/>
          <w:sz w:val="36"/>
          <w:szCs w:val="36"/>
        </w:rPr>
      </w:pPr>
    </w:p>
    <w:p w14:paraId="63BE62BA" w14:textId="77777777" w:rsidR="00181E90" w:rsidRDefault="00181E90" w:rsidP="00181E90">
      <w:pPr>
        <w:pStyle w:val="Zkladntext"/>
        <w:rPr>
          <w:rFonts w:ascii="Arial" w:hAnsi="Arial" w:cs="Arial"/>
          <w:sz w:val="36"/>
          <w:szCs w:val="36"/>
        </w:rPr>
      </w:pPr>
    </w:p>
    <w:p w14:paraId="2BC81012" w14:textId="19DE585B" w:rsidR="00181E90" w:rsidRPr="00B35DBD" w:rsidRDefault="00181E90" w:rsidP="00181E90">
      <w:pPr>
        <w:pStyle w:val="Zkladntext"/>
        <w:jc w:val="both"/>
        <w:rPr>
          <w:rFonts w:ascii="Arial" w:hAnsi="Arial" w:cs="Arial"/>
          <w:sz w:val="36"/>
          <w:szCs w:val="36"/>
        </w:rPr>
      </w:pPr>
      <w:r w:rsidRPr="00B35DBD">
        <w:rPr>
          <w:rFonts w:ascii="Arial" w:hAnsi="Arial" w:cs="Arial"/>
          <w:sz w:val="36"/>
          <w:szCs w:val="36"/>
        </w:rPr>
        <w:t>Vyjádření terapeutického týmu k žádosti o doléčování</w:t>
      </w:r>
    </w:p>
    <w:p w14:paraId="351D3C29" w14:textId="77777777" w:rsidR="00181E90" w:rsidRPr="00B35DBD" w:rsidRDefault="00181E90" w:rsidP="00181E90">
      <w:pPr>
        <w:pStyle w:val="Zkladntext"/>
        <w:jc w:val="both"/>
        <w:rPr>
          <w:rFonts w:ascii="Arial" w:hAnsi="Arial" w:cs="Arial"/>
        </w:rPr>
      </w:pPr>
    </w:p>
    <w:p w14:paraId="3D99BE85" w14:textId="2D96FCC0" w:rsidR="00181E90" w:rsidRPr="00B35DBD" w:rsidRDefault="00181E90" w:rsidP="00181E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Žádáme</w:t>
      </w:r>
      <w:r w:rsidRPr="00B35DBD">
        <w:rPr>
          <w:rFonts w:ascii="Arial" w:hAnsi="Arial" w:cs="Arial"/>
        </w:rPr>
        <w:t xml:space="preserve"> Vás o stručné vyjádření k žádosti Vašeho klienta ……………</w:t>
      </w:r>
      <w:proofErr w:type="gramStart"/>
      <w:r w:rsidRPr="00B35DBD">
        <w:rPr>
          <w:rFonts w:ascii="Arial" w:hAnsi="Arial" w:cs="Arial"/>
        </w:rPr>
        <w:t>…….</w:t>
      </w:r>
      <w:proofErr w:type="gramEnd"/>
      <w:r w:rsidRPr="00B35DBD">
        <w:rPr>
          <w:rFonts w:ascii="Arial" w:hAnsi="Arial" w:cs="Arial"/>
        </w:rPr>
        <w:t>…….., který projevil zájem o náš doléčovací program. Vaše vyjádření bude přísně důvěrné, seznámí se s ním pouze terapeutický tým DC (informace o průběhu léčby, zdrav. stavu klienta, vztahy a spolupráce s rodinou, příp. současná situace se soudy, VT apod., pokud klient předčasně ukončil nebo nedokončil léčbu uvést důvody, a příp. jiné důležité informace).</w:t>
      </w:r>
    </w:p>
    <w:p w14:paraId="4E2ED50C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  <w:r w:rsidRPr="00B35DB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B01A4D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</w:p>
    <w:p w14:paraId="7FEE0038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</w:p>
    <w:p w14:paraId="688B551C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</w:p>
    <w:p w14:paraId="444CFB3F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</w:p>
    <w:p w14:paraId="584F8530" w14:textId="77777777" w:rsidR="00181E90" w:rsidRPr="00B35DBD" w:rsidRDefault="00181E90" w:rsidP="00181E90">
      <w:pPr>
        <w:pStyle w:val="Zkladntext2"/>
        <w:rPr>
          <w:rFonts w:ascii="Arial" w:hAnsi="Arial" w:cs="Arial"/>
        </w:rPr>
      </w:pPr>
      <w:r w:rsidRPr="00B35DBD">
        <w:rPr>
          <w:rFonts w:ascii="Arial" w:hAnsi="Arial" w:cs="Arial"/>
        </w:rPr>
        <w:t>Datum: …………………</w:t>
      </w:r>
      <w:proofErr w:type="gramStart"/>
      <w:r w:rsidRPr="00B35DBD">
        <w:rPr>
          <w:rFonts w:ascii="Arial" w:hAnsi="Arial" w:cs="Arial"/>
        </w:rPr>
        <w:t>…….</w:t>
      </w:r>
      <w:proofErr w:type="gramEnd"/>
      <w:r w:rsidRPr="00B35DBD">
        <w:rPr>
          <w:rFonts w:ascii="Arial" w:hAnsi="Arial" w:cs="Arial"/>
        </w:rPr>
        <w:t>.                           Podpis: ………………………………….</w:t>
      </w:r>
    </w:p>
    <w:p w14:paraId="111551B6" w14:textId="455FE394" w:rsidR="009315D3" w:rsidRPr="00181E90" w:rsidRDefault="009315D3" w:rsidP="00181E90">
      <w:pPr>
        <w:jc w:val="both"/>
      </w:pPr>
    </w:p>
    <w:sectPr w:rsidR="009315D3" w:rsidRPr="00181E90" w:rsidSect="00181E90">
      <w:headerReference w:type="default" r:id="rId6"/>
      <w:footerReference w:type="default" r:id="rId7"/>
      <w:pgSz w:w="11906" w:h="16838"/>
      <w:pgMar w:top="1440" w:right="1080" w:bottom="1440" w:left="1080" w:header="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ED0B" w14:textId="77777777" w:rsidR="00EB6C44" w:rsidRDefault="00EB6C44" w:rsidP="0009431E">
      <w:pPr>
        <w:spacing w:line="240" w:lineRule="auto"/>
      </w:pPr>
      <w:r>
        <w:separator/>
      </w:r>
    </w:p>
  </w:endnote>
  <w:endnote w:type="continuationSeparator" w:id="0">
    <w:p w14:paraId="17167CC8" w14:textId="77777777" w:rsidR="00EB6C44" w:rsidRDefault="00EB6C44" w:rsidP="00094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2886623"/>
      <w:docPartObj>
        <w:docPartGallery w:val="Page Numbers (Bottom of Page)"/>
        <w:docPartUnique/>
      </w:docPartObj>
    </w:sdtPr>
    <w:sdtContent>
      <w:sdt>
        <w:sdtPr>
          <w:id w:val="1663038016"/>
          <w:docPartObj>
            <w:docPartGallery w:val="Page Numbers (Top of Page)"/>
            <w:docPartUnique/>
          </w:docPartObj>
        </w:sdtPr>
        <w:sdtContent>
          <w:p w14:paraId="3B390724" w14:textId="3313ED04" w:rsidR="00536093" w:rsidRDefault="00536093" w:rsidP="00181E90">
            <w:pPr>
              <w:pStyle w:val="Zpat"/>
              <w:tabs>
                <w:tab w:val="clear" w:pos="9026"/>
              </w:tabs>
              <w:ind w:right="-134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2FD1B378" wp14:editId="1ADED923">
                      <wp:simplePos x="0" y="0"/>
                      <wp:positionH relativeFrom="column">
                        <wp:posOffset>-421005</wp:posOffset>
                      </wp:positionH>
                      <wp:positionV relativeFrom="paragraph">
                        <wp:posOffset>-332105</wp:posOffset>
                      </wp:positionV>
                      <wp:extent cx="5362575" cy="854710"/>
                      <wp:effectExtent l="0" t="0" r="0" b="2540"/>
                      <wp:wrapSquare wrapText="bothSides"/>
                      <wp:docPr id="20048297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2575" cy="854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CE5AF" w14:textId="77777777" w:rsidR="00536093" w:rsidRDefault="00536093" w:rsidP="00D1472B">
                                  <w:pPr>
                                    <w:pStyle w:val="InfoPata"/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Adresa:</w:t>
                                  </w:r>
                                  <w:r>
                                    <w:t xml:space="preserve"> Společnost Podané ruce o.p.s., Hilleho 5, 602 00 Brno</w:t>
                                  </w:r>
                                </w:p>
                                <w:p w14:paraId="25445FD7" w14:textId="77777777" w:rsidR="00536093" w:rsidRDefault="00536093" w:rsidP="00D1472B">
                                  <w:pPr>
                                    <w:pStyle w:val="InfoPata"/>
                                    <w:rPr>
                                      <w:color w:val="00B398"/>
                                    </w:rPr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Tel.:</w:t>
                                  </w:r>
                                  <w:r>
                                    <w:t xml:space="preserve"> +420 545 247 535</w:t>
                                  </w:r>
                                  <w:r w:rsidRPr="00D1472B">
                                    <w:rPr>
                                      <w:color w:val="00B398"/>
                                    </w:rPr>
                                    <w:t xml:space="preserve"> 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Mobil:</w:t>
                                  </w:r>
                                  <w:r w:rsidRPr="00D1472B">
                                    <w:t xml:space="preserve"> +420 777 916 285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  <w:color w:val="00B398"/>
                                    </w:rPr>
                                    <w:t xml:space="preserve">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E-mail</w:t>
                                  </w:r>
                                  <w:r w:rsidRPr="00D1472B">
                                    <w:t xml:space="preserve">: </w:t>
                                  </w:r>
                                  <w:hyperlink r:id="rId1" w:history="1">
                                    <w:r w:rsidRPr="001B59FA">
                                      <w:rPr>
                                        <w:rStyle w:val="Hypertextovodkaz"/>
                                      </w:rPr>
                                      <w:t>info@podaneruce.cz</w:t>
                                    </w:r>
                                  </w:hyperlink>
                                </w:p>
                                <w:p w14:paraId="4B1D78EC" w14:textId="77777777" w:rsidR="00536093" w:rsidRPr="00812159" w:rsidRDefault="00536093" w:rsidP="00D1472B">
                                  <w:pPr>
                                    <w:pStyle w:val="InfoPata"/>
                                  </w:pP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Bankovní spojení:</w:t>
                                  </w:r>
                                  <w:r w:rsidRPr="00D1472B">
                                    <w:t xml:space="preserve"> Oberbank AG 2231107576/8040</w:t>
                                  </w:r>
                                  <w:r>
                                    <w:rPr>
                                      <w:color w:val="00B398"/>
                                    </w:rPr>
                                    <w:t xml:space="preserve"> 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IČ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Pr="00812159">
                                    <w:t xml:space="preserve"> 60557621 </w:t>
                                  </w:r>
                                  <w:r>
                                    <w:rPr>
                                      <w:color w:val="00B398"/>
                                    </w:rPr>
                                    <w:t xml:space="preserve">I </w:t>
                                  </w:r>
                                  <w:r w:rsidRPr="00812159">
                                    <w:rPr>
                                      <w:b/>
                                      <w:bCs/>
                                    </w:rPr>
                                    <w:t>DIČ:</w:t>
                                  </w:r>
                                  <w:r w:rsidRPr="00812159">
                                    <w:t xml:space="preserve"> CZ60557621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D1B3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3.15pt;margin-top:-26.15pt;width:422.25pt;height:67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" filled="f" stroked="f">
                      <v:textbox>
                        <w:txbxContent>
                          <w:p w14:paraId="723CE5AF" w14:textId="77777777" w:rsidR="00536093" w:rsidRDefault="00536093" w:rsidP="00D1472B">
                            <w:pPr>
                              <w:pStyle w:val="InfoPata"/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Adresa:</w:t>
                            </w:r>
                            <w:r>
                              <w:t xml:space="preserve"> Společnost Podané ruce o.p.s., Hilleho 5, 602 00 Brno</w:t>
                            </w:r>
                          </w:p>
                          <w:p w14:paraId="25445FD7" w14:textId="77777777" w:rsidR="00536093" w:rsidRDefault="00536093" w:rsidP="00D1472B">
                            <w:pPr>
                              <w:pStyle w:val="InfoPata"/>
                              <w:rPr>
                                <w:color w:val="00B398"/>
                              </w:rPr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Tel.:</w:t>
                            </w:r>
                            <w:r>
                              <w:t xml:space="preserve"> +420 545 247 535</w:t>
                            </w:r>
                            <w:r w:rsidRPr="00D1472B">
                              <w:rPr>
                                <w:color w:val="00B398"/>
                              </w:rPr>
                              <w:t xml:space="preserve"> 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Mobil:</w:t>
                            </w:r>
                            <w:r w:rsidRPr="00D1472B">
                              <w:t xml:space="preserve"> +420 777 916 285 </w:t>
                            </w:r>
                            <w:r w:rsidRPr="00812159">
                              <w:rPr>
                                <w:b/>
                                <w:bCs/>
                                <w:color w:val="00B398"/>
                              </w:rPr>
                              <w:t xml:space="preserve">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E-mail</w:t>
                            </w:r>
                            <w:r w:rsidRPr="00D1472B">
                              <w:t xml:space="preserve">: </w:t>
                            </w:r>
                            <w:hyperlink r:id="rId2" w:history="1">
                              <w:r w:rsidRPr="001B59FA">
                                <w:rPr>
                                  <w:rStyle w:val="Hypertextovodkaz"/>
                                </w:rPr>
                                <w:t>info@podaneruce.cz</w:t>
                              </w:r>
                            </w:hyperlink>
                          </w:p>
                          <w:p w14:paraId="4B1D78EC" w14:textId="77777777" w:rsidR="00536093" w:rsidRPr="00812159" w:rsidRDefault="00536093" w:rsidP="00D1472B">
                            <w:pPr>
                              <w:pStyle w:val="InfoPata"/>
                            </w:pPr>
                            <w:r w:rsidRPr="00812159">
                              <w:rPr>
                                <w:b/>
                                <w:bCs/>
                              </w:rPr>
                              <w:t>Bankovní spojení:</w:t>
                            </w:r>
                            <w:r w:rsidRPr="00D1472B">
                              <w:t xml:space="preserve"> Oberbank AG 2231107576/8040</w:t>
                            </w:r>
                            <w:r>
                              <w:rPr>
                                <w:color w:val="00B398"/>
                              </w:rPr>
                              <w:t xml:space="preserve"> 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IČ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12159">
                              <w:t xml:space="preserve"> 60557621 </w:t>
                            </w:r>
                            <w:r>
                              <w:rPr>
                                <w:color w:val="00B398"/>
                              </w:rPr>
                              <w:t xml:space="preserve">I </w:t>
                            </w:r>
                            <w:r w:rsidRPr="00812159">
                              <w:rPr>
                                <w:b/>
                                <w:bCs/>
                              </w:rPr>
                              <w:t>DIČ:</w:t>
                            </w:r>
                            <w:r w:rsidRPr="00812159">
                              <w:t xml:space="preserve"> CZ60557621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sdtContent>
      </w:sdt>
    </w:sdtContent>
  </w:sdt>
  <w:p w14:paraId="15D3C533" w14:textId="77777777" w:rsidR="00536093" w:rsidRDefault="005360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2DC4" w14:textId="77777777" w:rsidR="00EB6C44" w:rsidRDefault="00EB6C44" w:rsidP="0009431E">
      <w:pPr>
        <w:spacing w:line="240" w:lineRule="auto"/>
      </w:pPr>
      <w:r>
        <w:separator/>
      </w:r>
    </w:p>
  </w:footnote>
  <w:footnote w:type="continuationSeparator" w:id="0">
    <w:p w14:paraId="478F2DC0" w14:textId="77777777" w:rsidR="00EB6C44" w:rsidRDefault="00EB6C44" w:rsidP="000943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5FB2" w14:textId="77777777" w:rsidR="00536093" w:rsidRDefault="00255A01" w:rsidP="00DB757B">
    <w:pPr>
      <w:pStyle w:val="Zhlav"/>
      <w:tabs>
        <w:tab w:val="clear" w:pos="4513"/>
        <w:tab w:val="clear" w:pos="9026"/>
        <w:tab w:val="left" w:pos="3975"/>
      </w:tabs>
    </w:pPr>
    <w:r>
      <w:rPr>
        <w:noProof/>
      </w:rPr>
      <w:drawing>
        <wp:anchor distT="0" distB="0" distL="114300" distR="114300" simplePos="0" relativeHeight="251682816" behindDoc="1" locked="0" layoutInCell="1" allowOverlap="1" wp14:anchorId="59F90890" wp14:editId="41CA7420">
          <wp:simplePos x="0" y="0"/>
          <wp:positionH relativeFrom="column">
            <wp:posOffset>-463550</wp:posOffset>
          </wp:positionH>
          <wp:positionV relativeFrom="paragraph">
            <wp:posOffset>-50800</wp:posOffset>
          </wp:positionV>
          <wp:extent cx="7581900" cy="10729344"/>
          <wp:effectExtent l="0" t="0" r="0" b="0"/>
          <wp:wrapNone/>
          <wp:docPr id="20891108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10829" name="Graphic 20891108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29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093">
      <w:rPr>
        <w:noProof/>
      </w:rPr>
      <w:drawing>
        <wp:anchor distT="0" distB="0" distL="114300" distR="114300" simplePos="0" relativeHeight="251680768" behindDoc="1" locked="0" layoutInCell="1" allowOverlap="1" wp14:anchorId="0ED5B41D" wp14:editId="376B70C3">
          <wp:simplePos x="0" y="0"/>
          <wp:positionH relativeFrom="column">
            <wp:posOffset>7256145</wp:posOffset>
          </wp:positionH>
          <wp:positionV relativeFrom="paragraph">
            <wp:posOffset>-431165</wp:posOffset>
          </wp:positionV>
          <wp:extent cx="7581900" cy="10723880"/>
          <wp:effectExtent l="0" t="0" r="0" b="1270"/>
          <wp:wrapNone/>
          <wp:docPr id="616207624" name="Picture 14" descr="A close-up of a docum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942645" name="Picture 14" descr="A close-up of a document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2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09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90"/>
    <w:rsid w:val="0009431E"/>
    <w:rsid w:val="000E4A45"/>
    <w:rsid w:val="0010061F"/>
    <w:rsid w:val="00181E90"/>
    <w:rsid w:val="001A4079"/>
    <w:rsid w:val="001E30B7"/>
    <w:rsid w:val="00255A01"/>
    <w:rsid w:val="002A595D"/>
    <w:rsid w:val="002D614A"/>
    <w:rsid w:val="002E3CE6"/>
    <w:rsid w:val="002F13DB"/>
    <w:rsid w:val="00327D7B"/>
    <w:rsid w:val="00343F3F"/>
    <w:rsid w:val="00345D9E"/>
    <w:rsid w:val="003516BA"/>
    <w:rsid w:val="00362D58"/>
    <w:rsid w:val="00405AFE"/>
    <w:rsid w:val="00407287"/>
    <w:rsid w:val="00417AA9"/>
    <w:rsid w:val="00453995"/>
    <w:rsid w:val="00477842"/>
    <w:rsid w:val="0049743E"/>
    <w:rsid w:val="00497AFF"/>
    <w:rsid w:val="00530BB6"/>
    <w:rsid w:val="00536093"/>
    <w:rsid w:val="00572619"/>
    <w:rsid w:val="0061650C"/>
    <w:rsid w:val="006A749D"/>
    <w:rsid w:val="006A7525"/>
    <w:rsid w:val="00732958"/>
    <w:rsid w:val="00766160"/>
    <w:rsid w:val="00783771"/>
    <w:rsid w:val="00797768"/>
    <w:rsid w:val="007D704E"/>
    <w:rsid w:val="00812159"/>
    <w:rsid w:val="008659C1"/>
    <w:rsid w:val="008660CE"/>
    <w:rsid w:val="008927AD"/>
    <w:rsid w:val="008B2987"/>
    <w:rsid w:val="0090689F"/>
    <w:rsid w:val="009122DC"/>
    <w:rsid w:val="009315D3"/>
    <w:rsid w:val="009800FD"/>
    <w:rsid w:val="009B50ED"/>
    <w:rsid w:val="009B7D65"/>
    <w:rsid w:val="009C7360"/>
    <w:rsid w:val="009C7424"/>
    <w:rsid w:val="00A25C7E"/>
    <w:rsid w:val="00A64C5E"/>
    <w:rsid w:val="00AB626C"/>
    <w:rsid w:val="00AF5D5D"/>
    <w:rsid w:val="00B26C23"/>
    <w:rsid w:val="00B35A85"/>
    <w:rsid w:val="00B4677A"/>
    <w:rsid w:val="00B56BC2"/>
    <w:rsid w:val="00BB1B96"/>
    <w:rsid w:val="00C0723E"/>
    <w:rsid w:val="00C33591"/>
    <w:rsid w:val="00C74E59"/>
    <w:rsid w:val="00C9777B"/>
    <w:rsid w:val="00CF754F"/>
    <w:rsid w:val="00D06D0E"/>
    <w:rsid w:val="00D11888"/>
    <w:rsid w:val="00D1472B"/>
    <w:rsid w:val="00D147E5"/>
    <w:rsid w:val="00D32BF2"/>
    <w:rsid w:val="00D34AA0"/>
    <w:rsid w:val="00D90341"/>
    <w:rsid w:val="00DB757B"/>
    <w:rsid w:val="00E42414"/>
    <w:rsid w:val="00EB6C44"/>
    <w:rsid w:val="00F26B12"/>
    <w:rsid w:val="00F5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A243"/>
  <w15:chartTrackingRefBased/>
  <w15:docId w15:val="{0142D114-0024-4226-AC53-3453C3CC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1E90"/>
    <w:pPr>
      <w:spacing w:after="0"/>
    </w:pPr>
    <w:rPr>
      <w:rFonts w:ascii="Open Sans" w:hAnsi="Open Sans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rsid w:val="00530BB6"/>
    <w:pPr>
      <w:keepNext/>
      <w:keepLines/>
      <w:spacing w:before="360" w:after="80" w:line="300" w:lineRule="exact"/>
      <w:outlineLvl w:val="0"/>
    </w:pPr>
    <w:rPr>
      <w:rFonts w:asciiTheme="majorHAnsi" w:eastAsiaTheme="majorEastAsia" w:hAnsiTheme="majorHAnsi" w:cstheme="majorBidi"/>
      <w:color w:val="0092A3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530BB6"/>
    <w:pPr>
      <w:keepNext/>
      <w:keepLines/>
      <w:spacing w:before="160" w:after="80" w:line="300" w:lineRule="exact"/>
      <w:outlineLvl w:val="1"/>
    </w:pPr>
    <w:rPr>
      <w:rFonts w:asciiTheme="majorHAnsi" w:eastAsiaTheme="majorEastAsia" w:hAnsiTheme="majorHAnsi" w:cstheme="majorBidi"/>
      <w:color w:val="0092A3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0BB6"/>
    <w:pPr>
      <w:keepNext/>
      <w:keepLines/>
      <w:spacing w:before="160" w:after="80" w:line="300" w:lineRule="exact"/>
      <w:outlineLvl w:val="2"/>
    </w:pPr>
    <w:rPr>
      <w:rFonts w:ascii="Arial" w:eastAsiaTheme="majorEastAsia" w:hAnsi="Arial" w:cstheme="majorBidi"/>
      <w:color w:val="0092A3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0BB6"/>
    <w:pPr>
      <w:keepNext/>
      <w:keepLines/>
      <w:spacing w:before="80" w:after="40" w:line="300" w:lineRule="exact"/>
      <w:outlineLvl w:val="3"/>
    </w:pPr>
    <w:rPr>
      <w:rFonts w:ascii="Arial" w:eastAsiaTheme="majorEastAsia" w:hAnsi="Arial" w:cstheme="majorBidi"/>
      <w:i/>
      <w:iCs/>
      <w:color w:val="0092A3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0BB6"/>
    <w:pPr>
      <w:keepNext/>
      <w:keepLines/>
      <w:spacing w:before="80" w:after="40" w:line="300" w:lineRule="exact"/>
      <w:outlineLvl w:val="4"/>
    </w:pPr>
    <w:rPr>
      <w:rFonts w:ascii="Arial" w:eastAsiaTheme="majorEastAsia" w:hAnsi="Arial" w:cstheme="majorBidi"/>
      <w:color w:val="0092A3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0BB6"/>
    <w:pPr>
      <w:keepNext/>
      <w:keepLines/>
      <w:spacing w:before="40" w:line="300" w:lineRule="exact"/>
      <w:outlineLvl w:val="5"/>
    </w:pPr>
    <w:rPr>
      <w:rFonts w:ascii="Arial" w:eastAsiaTheme="majorEastAsia" w:hAnsi="Arial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0BB6"/>
    <w:pPr>
      <w:keepNext/>
      <w:keepLines/>
      <w:spacing w:before="40" w:line="300" w:lineRule="exact"/>
      <w:outlineLvl w:val="6"/>
    </w:pPr>
    <w:rPr>
      <w:rFonts w:ascii="Arial" w:eastAsiaTheme="majorEastAsia" w:hAnsi="Arial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0BB6"/>
    <w:pPr>
      <w:keepNext/>
      <w:keepLines/>
      <w:spacing w:line="300" w:lineRule="exact"/>
      <w:outlineLvl w:val="7"/>
    </w:pPr>
    <w:rPr>
      <w:rFonts w:ascii="Arial" w:eastAsiaTheme="majorEastAsia" w:hAnsi="Arial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0BB6"/>
    <w:pPr>
      <w:keepNext/>
      <w:keepLines/>
      <w:spacing w:line="300" w:lineRule="exact"/>
      <w:outlineLvl w:val="8"/>
    </w:pPr>
    <w:rPr>
      <w:rFonts w:ascii="Arial" w:eastAsiaTheme="majorEastAsia" w:hAnsi="Arial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0BB6"/>
    <w:rPr>
      <w:rFonts w:asciiTheme="majorHAnsi" w:eastAsiaTheme="majorEastAsia" w:hAnsiTheme="majorHAnsi" w:cstheme="majorBidi"/>
      <w:color w:val="0092A3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0BB6"/>
    <w:rPr>
      <w:rFonts w:asciiTheme="majorHAnsi" w:eastAsiaTheme="majorEastAsia" w:hAnsiTheme="majorHAnsi" w:cstheme="majorBidi"/>
      <w:color w:val="0092A3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0BB6"/>
    <w:rPr>
      <w:rFonts w:eastAsiaTheme="majorEastAsia" w:cstheme="majorBidi"/>
      <w:color w:val="0092A3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0BB6"/>
    <w:rPr>
      <w:rFonts w:eastAsiaTheme="majorEastAsia" w:cstheme="majorBidi"/>
      <w:i/>
      <w:iCs/>
      <w:color w:val="0092A3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0BB6"/>
    <w:rPr>
      <w:rFonts w:eastAsiaTheme="majorEastAsia" w:cstheme="majorBidi"/>
      <w:color w:val="0092A3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0B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0B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0B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0B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530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30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530BB6"/>
    <w:pPr>
      <w:numPr>
        <w:ilvl w:val="1"/>
      </w:numPr>
      <w:spacing w:after="300" w:line="300" w:lineRule="exact"/>
    </w:pPr>
    <w:rPr>
      <w:rFonts w:ascii="Arial" w:eastAsiaTheme="majorEastAsia" w:hAnsi="Arial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30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530BB6"/>
    <w:pPr>
      <w:spacing w:before="160" w:after="300" w:line="300" w:lineRule="exact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30B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rsid w:val="00530BB6"/>
    <w:pPr>
      <w:spacing w:after="300" w:line="300" w:lineRule="exact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rsid w:val="00530BB6"/>
    <w:rPr>
      <w:i/>
      <w:iCs/>
      <w:color w:val="0092A3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530BB6"/>
    <w:pPr>
      <w:pBdr>
        <w:top w:val="single" w:sz="4" w:space="10" w:color="0092A3" w:themeColor="accent1" w:themeShade="BF"/>
        <w:bottom w:val="single" w:sz="4" w:space="10" w:color="0092A3" w:themeColor="accent1" w:themeShade="BF"/>
      </w:pBdr>
      <w:spacing w:before="360" w:after="360" w:line="300" w:lineRule="exact"/>
      <w:ind w:left="864" w:right="864"/>
      <w:jc w:val="center"/>
    </w:pPr>
    <w:rPr>
      <w:rFonts w:ascii="Arial" w:hAnsi="Arial"/>
      <w:i/>
      <w:iCs/>
      <w:color w:val="0092A3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0BB6"/>
    <w:rPr>
      <w:i/>
      <w:iCs/>
      <w:color w:val="0092A3" w:themeColor="accent1" w:themeShade="BF"/>
    </w:rPr>
  </w:style>
  <w:style w:type="character" w:styleId="Odkazintenzivn">
    <w:name w:val="Intense Reference"/>
    <w:basedOn w:val="Standardnpsmoodstavce"/>
    <w:uiPriority w:val="32"/>
    <w:rsid w:val="00530BB6"/>
    <w:rPr>
      <w:b/>
      <w:bCs/>
      <w:smallCaps/>
      <w:color w:val="0092A3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431E"/>
    <w:pPr>
      <w:tabs>
        <w:tab w:val="center" w:pos="4513"/>
        <w:tab w:val="right" w:pos="9026"/>
      </w:tabs>
      <w:spacing w:line="240" w:lineRule="auto"/>
    </w:pPr>
    <w:rPr>
      <w:rFonts w:ascii="Arial" w:hAnsi="Arial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9431E"/>
  </w:style>
  <w:style w:type="paragraph" w:styleId="Zpat">
    <w:name w:val="footer"/>
    <w:basedOn w:val="Normln"/>
    <w:link w:val="ZpatChar"/>
    <w:uiPriority w:val="99"/>
    <w:unhideWhenUsed/>
    <w:rsid w:val="00766160"/>
    <w:pPr>
      <w:tabs>
        <w:tab w:val="center" w:pos="4513"/>
        <w:tab w:val="right" w:pos="9026"/>
      </w:tabs>
      <w:spacing w:line="240" w:lineRule="auto"/>
      <w:ind w:right="567"/>
    </w:pPr>
    <w:rPr>
      <w:rFonts w:ascii="Arial" w:hAnsi="Arial"/>
      <w:b/>
      <w:kern w:val="2"/>
      <w:sz w:val="16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66160"/>
    <w:rPr>
      <w:rFonts w:ascii="Arial" w:hAnsi="Arial"/>
      <w:b/>
      <w:sz w:val="16"/>
    </w:rPr>
  </w:style>
  <w:style w:type="table" w:styleId="Mkatabulky">
    <w:name w:val="Table Grid"/>
    <w:basedOn w:val="Normlntabulka"/>
    <w:uiPriority w:val="39"/>
    <w:rsid w:val="002F1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AF5D5D"/>
    <w:pPr>
      <w:spacing w:after="0" w:line="400" w:lineRule="exact"/>
    </w:pPr>
    <w:rPr>
      <w:rFonts w:ascii="Arial" w:hAnsi="Arial"/>
      <w:sz w:val="20"/>
    </w:rPr>
    <w:tblPr>
      <w:tblCellMar>
        <w:left w:w="0" w:type="dxa"/>
        <w:right w:w="0" w:type="dxa"/>
      </w:tblCellMar>
    </w:tblPr>
    <w:tcPr>
      <w:vAlign w:val="center"/>
    </w:tcPr>
  </w:style>
  <w:style w:type="paragraph" w:customStyle="1" w:styleId="OznaceniDopisu">
    <w:name w:val="OznaceniDopisu"/>
    <w:basedOn w:val="Normln"/>
    <w:uiPriority w:val="1"/>
    <w:qFormat/>
    <w:rsid w:val="00E42414"/>
    <w:pPr>
      <w:spacing w:line="300" w:lineRule="exact"/>
    </w:pPr>
    <w:rPr>
      <w:rFonts w:ascii="Arial" w:hAnsi="Arial"/>
      <w:kern w:val="2"/>
      <w:sz w:val="20"/>
      <w14:ligatures w14:val="standardContextual"/>
    </w:rPr>
  </w:style>
  <w:style w:type="paragraph" w:customStyle="1" w:styleId="JmnoPjmnAdresa">
    <w:name w:val="JménoPříjměníAdresa"/>
    <w:basedOn w:val="OznaceniDopisu"/>
    <w:uiPriority w:val="2"/>
    <w:qFormat/>
    <w:rsid w:val="007D704E"/>
    <w:pPr>
      <w:spacing w:line="280" w:lineRule="exact"/>
    </w:pPr>
  </w:style>
  <w:style w:type="paragraph" w:customStyle="1" w:styleId="Titulekdopisu">
    <w:name w:val="Titulek dopisu"/>
    <w:basedOn w:val="Normln"/>
    <w:next w:val="Normln"/>
    <w:uiPriority w:val="3"/>
    <w:qFormat/>
    <w:rsid w:val="00255A01"/>
    <w:pPr>
      <w:spacing w:before="760" w:after="300" w:line="300" w:lineRule="exact"/>
    </w:pPr>
    <w:rPr>
      <w:rFonts w:ascii="Arial" w:hAnsi="Arial"/>
      <w:b/>
      <w:kern w:val="2"/>
      <w14:ligatures w14:val="standardContextual"/>
    </w:rPr>
  </w:style>
  <w:style w:type="paragraph" w:customStyle="1" w:styleId="InfoPata">
    <w:name w:val="InfoPata"/>
    <w:basedOn w:val="Normln"/>
    <w:uiPriority w:val="5"/>
    <w:qFormat/>
    <w:rsid w:val="00D1472B"/>
    <w:pPr>
      <w:spacing w:line="200" w:lineRule="exact"/>
      <w:ind w:left="510"/>
    </w:pPr>
    <w:rPr>
      <w:rFonts w:ascii="Arial" w:hAnsi="Arial"/>
      <w:kern w:val="2"/>
      <w:sz w:val="16"/>
      <w14:ligatures w14:val="standardContextual"/>
    </w:rPr>
  </w:style>
  <w:style w:type="character" w:styleId="Hypertextovodkaz">
    <w:name w:val="Hyperlink"/>
    <w:basedOn w:val="Standardnpsmoodstavce"/>
    <w:uiPriority w:val="99"/>
    <w:unhideWhenUsed/>
    <w:rsid w:val="00D1472B"/>
    <w:rPr>
      <w:color w:val="auto"/>
      <w:u w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D1472B"/>
    <w:rPr>
      <w:color w:val="605E5C"/>
      <w:shd w:val="clear" w:color="auto" w:fill="E1DFDD"/>
    </w:rPr>
  </w:style>
  <w:style w:type="paragraph" w:customStyle="1" w:styleId="Poboka">
    <w:name w:val="Pobočka"/>
    <w:basedOn w:val="Normln"/>
    <w:qFormat/>
    <w:rsid w:val="002E3CE6"/>
    <w:pPr>
      <w:spacing w:before="660" w:line="160" w:lineRule="exact"/>
    </w:pPr>
    <w:rPr>
      <w:rFonts w:ascii="Arial" w:hAnsi="Arial"/>
      <w:b/>
      <w:caps/>
      <w:kern w:val="2"/>
      <w:sz w:val="16"/>
      <w14:ligatures w14:val="standardContextual"/>
    </w:rPr>
  </w:style>
  <w:style w:type="paragraph" w:styleId="Zkladntext">
    <w:name w:val="Body Text"/>
    <w:basedOn w:val="Normln"/>
    <w:link w:val="ZkladntextChar"/>
    <w:rsid w:val="00181E90"/>
    <w:pPr>
      <w:spacing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81E90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181E90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81E9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odaneruce.cz" TargetMode="External"/><Relationship Id="rId1" Type="http://schemas.openxmlformats.org/officeDocument/2006/relationships/hyperlink" Target="mailto:info@podaneruce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%20M&#225;lkov&#225;\Downloads\Hlavi&#269;kov&#253;%20pap&#237;r%20(1).dotx" TargetMode="External"/></Relationships>
</file>

<file path=word/theme/theme1.xml><?xml version="1.0" encoding="utf-8"?>
<a:theme xmlns:a="http://schemas.openxmlformats.org/drawingml/2006/main" name="Office Theme">
  <a:themeElements>
    <a:clrScheme name="Podane Ruce">
      <a:dk1>
        <a:sysClr val="windowText" lastClr="000000"/>
      </a:dk1>
      <a:lt1>
        <a:sysClr val="window" lastClr="FFFFFF"/>
      </a:lt1>
      <a:dk2>
        <a:srgbClr val="00B398"/>
      </a:dk2>
      <a:lt2>
        <a:srgbClr val="68C020"/>
      </a:lt2>
      <a:accent1>
        <a:srgbClr val="00C4DA"/>
      </a:accent1>
      <a:accent2>
        <a:srgbClr val="46A3E1"/>
      </a:accent2>
      <a:accent3>
        <a:srgbClr val="BF84FF"/>
      </a:accent3>
      <a:accent4>
        <a:srgbClr val="FF617B"/>
      </a:accent4>
      <a:accent5>
        <a:srgbClr val="E56DA6"/>
      </a:accent5>
      <a:accent6>
        <a:srgbClr val="061D61"/>
      </a:accent6>
      <a:hlink>
        <a:srgbClr val="000000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(1)</Template>
  <TotalTime>3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Málková</dc:creator>
  <cp:keywords/>
  <dc:description/>
  <cp:lastModifiedBy>Veronika Málková</cp:lastModifiedBy>
  <cp:revision>1</cp:revision>
  <dcterms:created xsi:type="dcterms:W3CDTF">2026-05-20T07:54:00Z</dcterms:created>
  <dcterms:modified xsi:type="dcterms:W3CDTF">2026-05-20T07:57:00Z</dcterms:modified>
</cp:coreProperties>
</file>